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9F54A5" w14:textId="77777777" w:rsidR="00FB56F4" w:rsidRDefault="00FB56F4" w:rsidP="00FB56F4">
      <w:pPr>
        <w:ind w:left="567" w:right="276"/>
        <w:rPr>
          <w:rFonts w:ascii="Arial" w:hAnsi="Arial" w:cs="Arial"/>
        </w:rPr>
      </w:pPr>
    </w:p>
    <w:p w14:paraId="567EED98" w14:textId="77777777" w:rsidR="00FB56F4" w:rsidRDefault="00FB56F4" w:rsidP="00FB56F4">
      <w:pPr>
        <w:ind w:left="567" w:right="276"/>
        <w:rPr>
          <w:rFonts w:ascii="Arial" w:hAnsi="Arial" w:cs="Arial"/>
        </w:rPr>
      </w:pPr>
    </w:p>
    <w:p w14:paraId="5E6DCE23" w14:textId="77777777" w:rsidR="00FB56F4" w:rsidRDefault="00FB56F4" w:rsidP="00FB56F4">
      <w:pPr>
        <w:ind w:left="567" w:right="276"/>
        <w:rPr>
          <w:rFonts w:ascii="Arial" w:hAnsi="Arial" w:cs="Arial"/>
        </w:rPr>
      </w:pPr>
    </w:p>
    <w:p w14:paraId="358A0076" w14:textId="22676A81" w:rsidR="00FB56F4" w:rsidRPr="00531B83" w:rsidRDefault="004D6D8F" w:rsidP="004D6D8F">
      <w:pPr>
        <w:ind w:left="567" w:right="276" w:firstLine="737"/>
        <w:rPr>
          <w:rFonts w:ascii="Arial" w:hAnsi="Arial" w:cs="Arial"/>
          <w:sz w:val="40"/>
          <w:szCs w:val="40"/>
        </w:rPr>
      </w:pPr>
      <w:r w:rsidRPr="00531B83">
        <w:rPr>
          <w:rFonts w:ascii="Arial" w:hAnsi="Arial" w:cs="Arial"/>
          <w:sz w:val="40"/>
          <w:szCs w:val="40"/>
        </w:rPr>
        <w:t>Huoneentaulu</w:t>
      </w:r>
      <w:r w:rsidRPr="00531B83">
        <w:rPr>
          <w:rFonts w:ascii="Arial" w:hAnsi="Arial" w:cs="Arial"/>
          <w:sz w:val="22"/>
          <w:szCs w:val="22"/>
        </w:rPr>
        <w:t xml:space="preserve">       xx.xx</w:t>
      </w:r>
      <w:r w:rsidR="00531B83">
        <w:rPr>
          <w:rFonts w:ascii="Arial" w:hAnsi="Arial" w:cs="Arial"/>
          <w:sz w:val="22"/>
          <w:szCs w:val="22"/>
        </w:rPr>
        <w:t>.</w:t>
      </w:r>
      <w:r w:rsidRPr="00531B83">
        <w:rPr>
          <w:rFonts w:ascii="Arial" w:hAnsi="Arial" w:cs="Arial"/>
          <w:sz w:val="22"/>
          <w:szCs w:val="22"/>
        </w:rPr>
        <w:t>2019</w:t>
      </w:r>
    </w:p>
    <w:p w14:paraId="0A40905A" w14:textId="77777777" w:rsidR="004D6D8F" w:rsidRPr="00531B83" w:rsidRDefault="004D6D8F" w:rsidP="004D6D8F">
      <w:pPr>
        <w:ind w:left="567" w:right="276" w:firstLine="737"/>
        <w:rPr>
          <w:rFonts w:ascii="Arial" w:hAnsi="Arial" w:cs="Arial"/>
          <w:color w:val="009900"/>
          <w:sz w:val="40"/>
          <w:szCs w:val="40"/>
        </w:rPr>
      </w:pPr>
    </w:p>
    <w:p w14:paraId="69EE8C3B" w14:textId="77777777" w:rsidR="00FB56F4" w:rsidRPr="00531B83" w:rsidRDefault="00FB56F4" w:rsidP="00FB56F4">
      <w:pPr>
        <w:ind w:left="567" w:right="276"/>
        <w:rPr>
          <w:rFonts w:ascii="Calibri" w:hAnsi="Calibri" w:cs="Arial"/>
          <w:b/>
          <w:bCs/>
          <w:sz w:val="32"/>
          <w:szCs w:val="32"/>
        </w:rPr>
      </w:pPr>
    </w:p>
    <w:p w14:paraId="7F86B4D5" w14:textId="028F6060" w:rsidR="004D6D8F" w:rsidRPr="00531B83" w:rsidRDefault="004D6D8F" w:rsidP="004D6D8F">
      <w:pPr>
        <w:ind w:left="1300"/>
        <w:rPr>
          <w:rFonts w:ascii="Arial" w:hAnsi="Arial" w:cs="Arial"/>
        </w:rPr>
      </w:pPr>
      <w:r w:rsidRPr="00531B83">
        <w:rPr>
          <w:rFonts w:ascii="Arial" w:hAnsi="Arial" w:cs="Arial"/>
        </w:rPr>
        <w:t xml:space="preserve">Me </w:t>
      </w:r>
      <w:r w:rsidR="00531B83" w:rsidRPr="00531B83">
        <w:rPr>
          <w:rFonts w:ascii="Arial" w:hAnsi="Arial" w:cs="Arial"/>
          <w:b/>
          <w:bCs/>
        </w:rPr>
        <w:t>Tähän koulun nimi</w:t>
      </w:r>
      <w:r w:rsidRPr="00531B83">
        <w:rPr>
          <w:rFonts w:ascii="Arial" w:hAnsi="Arial" w:cs="Arial"/>
        </w:rPr>
        <w:t xml:space="preserve"> 7</w:t>
      </w:r>
      <w:r w:rsidR="00531B83" w:rsidRPr="00531B83">
        <w:rPr>
          <w:rFonts w:ascii="Arial" w:hAnsi="Arial" w:cs="Arial"/>
        </w:rPr>
        <w:t>.</w:t>
      </w:r>
      <w:r w:rsidRPr="00531B83">
        <w:rPr>
          <w:rFonts w:ascii="Arial" w:hAnsi="Arial" w:cs="Arial"/>
        </w:rPr>
        <w:t xml:space="preserve"> a luokan oppilaat lupaamme noudattaa tämän huoneentaulun ohjeita ja sääntöjä ja toimia niiden mukaan koko peruskoulun ajan. Haluamme </w:t>
      </w:r>
      <w:r w:rsidR="00531B83" w:rsidRPr="00531B83">
        <w:rPr>
          <w:rFonts w:ascii="Arial" w:hAnsi="Arial" w:cs="Arial"/>
        </w:rPr>
        <w:t>näin</w:t>
      </w:r>
      <w:r w:rsidRPr="00531B83">
        <w:rPr>
          <w:rFonts w:ascii="Arial" w:hAnsi="Arial" w:cs="Arial"/>
        </w:rPr>
        <w:t xml:space="preserve"> edistää kaikkien hyvinvointia </w:t>
      </w:r>
      <w:r w:rsidR="00531B83" w:rsidRPr="00531B83">
        <w:rPr>
          <w:rFonts w:ascii="Arial" w:hAnsi="Arial" w:cs="Arial"/>
        </w:rPr>
        <w:t>sekä</w:t>
      </w:r>
      <w:r w:rsidRPr="00531B83">
        <w:rPr>
          <w:rFonts w:ascii="Arial" w:hAnsi="Arial" w:cs="Arial"/>
        </w:rPr>
        <w:t xml:space="preserve"> täällä koulussa </w:t>
      </w:r>
      <w:r w:rsidR="00531B83" w:rsidRPr="00531B83">
        <w:rPr>
          <w:rFonts w:ascii="Arial" w:hAnsi="Arial" w:cs="Arial"/>
        </w:rPr>
        <w:t>että</w:t>
      </w:r>
      <w:r w:rsidRPr="00531B83">
        <w:rPr>
          <w:rFonts w:ascii="Arial" w:hAnsi="Arial" w:cs="Arial"/>
        </w:rPr>
        <w:t xml:space="preserve"> sen ulkopuolella.</w:t>
      </w:r>
    </w:p>
    <w:p w14:paraId="6DD443D1" w14:textId="77777777" w:rsidR="004D6D8F" w:rsidRPr="00531B83" w:rsidRDefault="004D6D8F" w:rsidP="004D6D8F">
      <w:pPr>
        <w:ind w:left="1300" w:hanging="580"/>
        <w:rPr>
          <w:rFonts w:ascii="Arial" w:hAnsi="Arial" w:cs="Arial"/>
        </w:rPr>
      </w:pPr>
    </w:p>
    <w:p w14:paraId="033A8D42" w14:textId="2731C083" w:rsidR="004D6D8F" w:rsidRPr="00531B83" w:rsidRDefault="004D6D8F" w:rsidP="004D6D8F">
      <w:pPr>
        <w:ind w:left="1300"/>
        <w:rPr>
          <w:rFonts w:ascii="Arial" w:hAnsi="Arial" w:cs="Arial"/>
        </w:rPr>
      </w:pPr>
      <w:r w:rsidRPr="00531B83">
        <w:rPr>
          <w:rFonts w:ascii="Arial" w:hAnsi="Arial" w:cs="Arial"/>
        </w:rPr>
        <w:t xml:space="preserve">Näitä ohjeita ja sääntöjä </w:t>
      </w:r>
      <w:r w:rsidR="00531B83" w:rsidRPr="00531B83">
        <w:rPr>
          <w:rFonts w:ascii="Arial" w:hAnsi="Arial" w:cs="Arial"/>
        </w:rPr>
        <w:t xml:space="preserve">sitoudumme </w:t>
      </w:r>
      <w:r w:rsidRPr="00531B83">
        <w:rPr>
          <w:rFonts w:ascii="Arial" w:hAnsi="Arial" w:cs="Arial"/>
        </w:rPr>
        <w:t>noudat</w:t>
      </w:r>
      <w:r w:rsidR="00531B83" w:rsidRPr="00531B83">
        <w:rPr>
          <w:rFonts w:ascii="Arial" w:hAnsi="Arial" w:cs="Arial"/>
        </w:rPr>
        <w:t>t</w:t>
      </w:r>
      <w:r w:rsidRPr="00531B83">
        <w:rPr>
          <w:rFonts w:ascii="Arial" w:hAnsi="Arial" w:cs="Arial"/>
        </w:rPr>
        <w:t>am</w:t>
      </w:r>
      <w:r w:rsidR="00531B83" w:rsidRPr="00531B83">
        <w:rPr>
          <w:rFonts w:ascii="Arial" w:hAnsi="Arial" w:cs="Arial"/>
        </w:rPr>
        <w:t>aan</w:t>
      </w:r>
      <w:r w:rsidRPr="00531B83">
        <w:rPr>
          <w:rFonts w:ascii="Arial" w:hAnsi="Arial" w:cs="Arial"/>
        </w:rPr>
        <w:t>:</w:t>
      </w:r>
    </w:p>
    <w:p w14:paraId="7849D8D7" w14:textId="77777777" w:rsidR="004D6D8F" w:rsidRPr="00531B83" w:rsidRDefault="004D6D8F" w:rsidP="004D6D8F">
      <w:pPr>
        <w:ind w:left="1300" w:hanging="580"/>
        <w:rPr>
          <w:rFonts w:ascii="Arial" w:hAnsi="Arial" w:cs="Arial"/>
        </w:rPr>
      </w:pPr>
    </w:p>
    <w:p w14:paraId="4410B555" w14:textId="1AAE89D7" w:rsidR="004D6D8F" w:rsidRPr="00531B83" w:rsidRDefault="004D6D8F" w:rsidP="004D6D8F">
      <w:pPr>
        <w:pStyle w:val="Luettelokappal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31B83">
        <w:rPr>
          <w:rFonts w:ascii="Arial" w:hAnsi="Arial" w:cs="Arial"/>
          <w:sz w:val="24"/>
          <w:szCs w:val="24"/>
        </w:rPr>
        <w:t>kirjaa</w:t>
      </w:r>
      <w:r w:rsidR="00531B83" w:rsidRPr="00531B83">
        <w:rPr>
          <w:rFonts w:ascii="Arial" w:hAnsi="Arial" w:cs="Arial"/>
          <w:sz w:val="24"/>
          <w:szCs w:val="24"/>
        </w:rPr>
        <w:t xml:space="preserve"> tähän</w:t>
      </w:r>
      <w:r w:rsidRPr="00531B83">
        <w:rPr>
          <w:rFonts w:ascii="Arial" w:hAnsi="Arial" w:cs="Arial"/>
          <w:sz w:val="24"/>
          <w:szCs w:val="24"/>
        </w:rPr>
        <w:t xml:space="preserve"> asiat</w:t>
      </w:r>
      <w:r w:rsidR="00531B83" w:rsidRPr="00531B83">
        <w:rPr>
          <w:rFonts w:ascii="Arial" w:hAnsi="Arial" w:cs="Arial"/>
          <w:sz w:val="24"/>
          <w:szCs w:val="24"/>
        </w:rPr>
        <w:t>,</w:t>
      </w:r>
      <w:r w:rsidRPr="00531B83">
        <w:rPr>
          <w:rFonts w:ascii="Arial" w:hAnsi="Arial" w:cs="Arial"/>
          <w:sz w:val="24"/>
          <w:szCs w:val="24"/>
        </w:rPr>
        <w:t xml:space="preserve"> joita jokainen</w:t>
      </w:r>
      <w:r w:rsidR="00531B83" w:rsidRPr="00531B83">
        <w:rPr>
          <w:rFonts w:ascii="Arial" w:hAnsi="Arial" w:cs="Arial"/>
          <w:sz w:val="24"/>
          <w:szCs w:val="24"/>
        </w:rPr>
        <w:t xml:space="preserve"> luokan oppilas</w:t>
      </w:r>
      <w:r w:rsidRPr="00531B83">
        <w:rPr>
          <w:rFonts w:ascii="Arial" w:hAnsi="Arial" w:cs="Arial"/>
          <w:sz w:val="24"/>
          <w:szCs w:val="24"/>
        </w:rPr>
        <w:t xml:space="preserve"> sitoutuu noudattamaan, esim</w:t>
      </w:r>
      <w:r w:rsidR="00531B83" w:rsidRPr="00531B83">
        <w:rPr>
          <w:rFonts w:ascii="Arial" w:hAnsi="Arial" w:cs="Arial"/>
          <w:sz w:val="24"/>
          <w:szCs w:val="24"/>
        </w:rPr>
        <w:t>erkiksi</w:t>
      </w:r>
      <w:r w:rsidRPr="00531B83">
        <w:rPr>
          <w:rFonts w:ascii="Arial" w:hAnsi="Arial" w:cs="Arial"/>
          <w:sz w:val="24"/>
          <w:szCs w:val="24"/>
        </w:rPr>
        <w:t xml:space="preserve"> 5 kohtaa</w:t>
      </w:r>
      <w:r w:rsidR="00531B83" w:rsidRPr="00531B83">
        <w:rPr>
          <w:rFonts w:ascii="Arial" w:hAnsi="Arial" w:cs="Arial"/>
          <w:sz w:val="24"/>
          <w:szCs w:val="24"/>
        </w:rPr>
        <w:t>.</w:t>
      </w:r>
    </w:p>
    <w:p w14:paraId="500946C9" w14:textId="77777777" w:rsidR="004D6D8F" w:rsidRPr="00531B83" w:rsidRDefault="004D6D8F" w:rsidP="004D6D8F">
      <w:pPr>
        <w:pStyle w:val="Luettelokappal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31B83">
        <w:rPr>
          <w:rFonts w:ascii="Arial" w:hAnsi="Arial" w:cs="Arial"/>
          <w:sz w:val="24"/>
          <w:szCs w:val="24"/>
        </w:rPr>
        <w:t>………….</w:t>
      </w:r>
    </w:p>
    <w:p w14:paraId="0EED5CBF" w14:textId="77777777" w:rsidR="004D6D8F" w:rsidRPr="00531B83" w:rsidRDefault="004D6D8F" w:rsidP="004D6D8F">
      <w:pPr>
        <w:ind w:firstLine="1300"/>
        <w:rPr>
          <w:rFonts w:ascii="Arial" w:hAnsi="Arial" w:cs="Arial"/>
        </w:rPr>
      </w:pPr>
    </w:p>
    <w:p w14:paraId="430BC90E" w14:textId="77777777" w:rsidR="004D6D8F" w:rsidRPr="00531B83" w:rsidRDefault="004D6D8F" w:rsidP="004D6D8F">
      <w:pPr>
        <w:ind w:firstLine="1300"/>
        <w:rPr>
          <w:rFonts w:ascii="Arial" w:hAnsi="Arial" w:cs="Arial"/>
        </w:rPr>
      </w:pPr>
    </w:p>
    <w:p w14:paraId="362CE45F" w14:textId="77777777" w:rsidR="004D6D8F" w:rsidRPr="00531B83" w:rsidRDefault="004D6D8F" w:rsidP="004D6D8F">
      <w:pPr>
        <w:ind w:firstLine="1300"/>
        <w:rPr>
          <w:rFonts w:ascii="Arial" w:hAnsi="Arial" w:cs="Arial"/>
        </w:rPr>
      </w:pPr>
    </w:p>
    <w:p w14:paraId="7341D285" w14:textId="77777777" w:rsidR="004D6D8F" w:rsidRPr="00531B83" w:rsidRDefault="004D6D8F" w:rsidP="004D6D8F">
      <w:pPr>
        <w:ind w:firstLine="1300"/>
        <w:rPr>
          <w:rFonts w:ascii="Arial" w:hAnsi="Arial" w:cs="Arial"/>
        </w:rPr>
      </w:pPr>
    </w:p>
    <w:p w14:paraId="3F36397E" w14:textId="1FB8F6C8" w:rsidR="004D6D8F" w:rsidRPr="00531B83" w:rsidRDefault="00531B83" w:rsidP="004D6D8F">
      <w:pPr>
        <w:ind w:firstLine="1300"/>
        <w:rPr>
          <w:rFonts w:ascii="Arial" w:hAnsi="Arial" w:cs="Arial"/>
        </w:rPr>
      </w:pPr>
      <w:r w:rsidRPr="00531B83">
        <w:rPr>
          <w:rFonts w:ascii="Arial" w:hAnsi="Arial" w:cs="Arial"/>
        </w:rPr>
        <w:t>Oppilaiden a</w:t>
      </w:r>
      <w:r w:rsidR="004D6D8F" w:rsidRPr="00531B83">
        <w:rPr>
          <w:rFonts w:ascii="Arial" w:hAnsi="Arial" w:cs="Arial"/>
        </w:rPr>
        <w:t xml:space="preserve">llekirjoitukset (voi liittää </w:t>
      </w:r>
      <w:r w:rsidRPr="00531B83">
        <w:rPr>
          <w:rFonts w:ascii="Arial" w:hAnsi="Arial" w:cs="Arial"/>
        </w:rPr>
        <w:t xml:space="preserve">myös </w:t>
      </w:r>
      <w:r w:rsidR="004D6D8F" w:rsidRPr="00531B83">
        <w:rPr>
          <w:rFonts w:ascii="Arial" w:hAnsi="Arial" w:cs="Arial"/>
        </w:rPr>
        <w:t xml:space="preserve">erillisen arkin </w:t>
      </w:r>
      <w:r w:rsidRPr="00531B83">
        <w:rPr>
          <w:rFonts w:ascii="Arial" w:hAnsi="Arial" w:cs="Arial"/>
        </w:rPr>
        <w:t>allekirjoituksille</w:t>
      </w:r>
      <w:r w:rsidR="004D6D8F" w:rsidRPr="00531B83">
        <w:rPr>
          <w:rFonts w:ascii="Arial" w:hAnsi="Arial" w:cs="Arial"/>
        </w:rPr>
        <w:t>)</w:t>
      </w:r>
    </w:p>
    <w:p w14:paraId="1E48764F" w14:textId="77777777" w:rsidR="004D6D8F" w:rsidRPr="00531B83" w:rsidRDefault="004D6D8F" w:rsidP="004D6D8F">
      <w:pPr>
        <w:ind w:firstLine="1300"/>
        <w:rPr>
          <w:rFonts w:ascii="Arial" w:hAnsi="Arial" w:cs="Arial"/>
        </w:rPr>
      </w:pPr>
    </w:p>
    <w:p w14:paraId="5CEF7EE0" w14:textId="77777777" w:rsidR="004D6D8F" w:rsidRPr="00531B83" w:rsidRDefault="004D6D8F" w:rsidP="004D6D8F">
      <w:pPr>
        <w:ind w:firstLine="1300"/>
        <w:rPr>
          <w:rFonts w:ascii="Arial" w:hAnsi="Arial" w:cs="Arial"/>
        </w:rPr>
      </w:pPr>
    </w:p>
    <w:p w14:paraId="6AE350D5" w14:textId="77777777" w:rsidR="004D6D8F" w:rsidRPr="00531B83" w:rsidRDefault="004D6D8F" w:rsidP="004D6D8F">
      <w:pPr>
        <w:ind w:firstLine="1300"/>
        <w:rPr>
          <w:rFonts w:ascii="Arial" w:hAnsi="Arial" w:cs="Arial"/>
        </w:rPr>
      </w:pPr>
    </w:p>
    <w:p w14:paraId="2DA0E614" w14:textId="77777777" w:rsidR="004D6D8F" w:rsidRPr="00531B83" w:rsidRDefault="004D6D8F" w:rsidP="004D6D8F">
      <w:pPr>
        <w:ind w:firstLine="1300"/>
        <w:rPr>
          <w:rFonts w:ascii="Arial" w:hAnsi="Arial" w:cs="Arial"/>
        </w:rPr>
      </w:pPr>
    </w:p>
    <w:p w14:paraId="046CB125" w14:textId="77777777" w:rsidR="00531B83" w:rsidRPr="00531B83" w:rsidRDefault="00531B83" w:rsidP="004D6D8F">
      <w:pPr>
        <w:ind w:firstLine="1300"/>
        <w:rPr>
          <w:rFonts w:ascii="Arial" w:hAnsi="Arial" w:cs="Arial"/>
        </w:rPr>
      </w:pPr>
    </w:p>
    <w:p w14:paraId="54F60515" w14:textId="77777777" w:rsidR="00531B83" w:rsidRDefault="00531B83" w:rsidP="004D6D8F">
      <w:pPr>
        <w:ind w:firstLine="1300"/>
        <w:rPr>
          <w:rFonts w:ascii="Arial" w:hAnsi="Arial" w:cs="Arial"/>
        </w:rPr>
      </w:pPr>
    </w:p>
    <w:p w14:paraId="10A759EC" w14:textId="156814E3" w:rsidR="004D6D8F" w:rsidRPr="00531B83" w:rsidRDefault="004D6D8F" w:rsidP="004D6D8F">
      <w:pPr>
        <w:ind w:firstLine="1300"/>
        <w:rPr>
          <w:rFonts w:ascii="Arial" w:hAnsi="Arial" w:cs="Arial"/>
        </w:rPr>
      </w:pPr>
      <w:bookmarkStart w:id="0" w:name="_GoBack"/>
      <w:bookmarkEnd w:id="0"/>
      <w:r w:rsidRPr="00531B83">
        <w:rPr>
          <w:rFonts w:ascii="Arial" w:hAnsi="Arial" w:cs="Arial"/>
        </w:rPr>
        <w:t>Sopimuksen todistaa</w:t>
      </w:r>
    </w:p>
    <w:p w14:paraId="7FCDE88C" w14:textId="77777777" w:rsidR="00531B83" w:rsidRDefault="00531B83" w:rsidP="004D6D8F">
      <w:pPr>
        <w:ind w:firstLine="1300"/>
        <w:rPr>
          <w:rFonts w:ascii="Arial" w:hAnsi="Arial" w:cs="Arial"/>
        </w:rPr>
      </w:pPr>
    </w:p>
    <w:p w14:paraId="73CB0EF1" w14:textId="77777777" w:rsidR="00531B83" w:rsidRDefault="00531B83" w:rsidP="004D6D8F">
      <w:pPr>
        <w:ind w:firstLine="1300"/>
        <w:rPr>
          <w:rFonts w:ascii="Arial" w:hAnsi="Arial" w:cs="Arial"/>
        </w:rPr>
      </w:pPr>
    </w:p>
    <w:p w14:paraId="7F315F3D" w14:textId="0BCB682C" w:rsidR="004D6D8F" w:rsidRPr="00531B83" w:rsidRDefault="00531B83" w:rsidP="004D6D8F">
      <w:pPr>
        <w:ind w:firstLine="1300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4D6D8F" w:rsidRPr="00531B83">
        <w:rPr>
          <w:rFonts w:ascii="Arial" w:hAnsi="Arial" w:cs="Arial"/>
        </w:rPr>
        <w:t>pettajan allekirjoitus</w:t>
      </w:r>
    </w:p>
    <w:p w14:paraId="241FA352" w14:textId="77777777" w:rsidR="004D6D8F" w:rsidRPr="004D6D8F" w:rsidRDefault="004D6D8F" w:rsidP="004D6D8F"/>
    <w:p w14:paraId="6CC93383" w14:textId="77777777" w:rsidR="00C375B0" w:rsidRDefault="00C375B0" w:rsidP="00FB56F4">
      <w:pPr>
        <w:ind w:left="567" w:right="276"/>
        <w:rPr>
          <w:rFonts w:ascii="Calibri" w:hAnsi="Calibri" w:cs="Arial"/>
          <w:sz w:val="32"/>
          <w:szCs w:val="32"/>
        </w:rPr>
      </w:pPr>
    </w:p>
    <w:p w14:paraId="7DCA27AA" w14:textId="77777777" w:rsidR="00C375B0" w:rsidRDefault="00C375B0" w:rsidP="00FB56F4">
      <w:pPr>
        <w:ind w:left="567" w:right="276"/>
        <w:rPr>
          <w:rFonts w:ascii="Calibri" w:hAnsi="Calibri" w:cs="Arial"/>
          <w:sz w:val="32"/>
          <w:szCs w:val="32"/>
        </w:rPr>
      </w:pPr>
    </w:p>
    <w:p w14:paraId="4F60A75B" w14:textId="77777777" w:rsidR="00C375B0" w:rsidRDefault="00C375B0" w:rsidP="00FB56F4">
      <w:pPr>
        <w:ind w:left="567" w:right="276"/>
        <w:rPr>
          <w:rFonts w:ascii="Calibri" w:hAnsi="Calibri" w:cs="Arial"/>
          <w:sz w:val="32"/>
          <w:szCs w:val="32"/>
        </w:rPr>
      </w:pPr>
    </w:p>
    <w:p w14:paraId="4A013EFA" w14:textId="77777777" w:rsidR="00C375B0" w:rsidRDefault="00C375B0" w:rsidP="00FB56F4">
      <w:pPr>
        <w:ind w:left="567" w:right="276"/>
        <w:rPr>
          <w:rFonts w:ascii="Calibri" w:hAnsi="Calibri" w:cs="Arial"/>
          <w:sz w:val="32"/>
          <w:szCs w:val="32"/>
        </w:rPr>
      </w:pPr>
    </w:p>
    <w:p w14:paraId="2CD9CC65" w14:textId="77777777" w:rsidR="00C375B0" w:rsidRPr="00FB56F4" w:rsidRDefault="00C375B0" w:rsidP="00FB56F4">
      <w:pPr>
        <w:ind w:left="567" w:right="276"/>
        <w:rPr>
          <w:rFonts w:ascii="Calibri" w:hAnsi="Calibri" w:cs="Arial"/>
          <w:sz w:val="32"/>
          <w:szCs w:val="32"/>
        </w:rPr>
      </w:pPr>
    </w:p>
    <w:p w14:paraId="3A8314C9" w14:textId="77777777" w:rsidR="00AF61A9" w:rsidRPr="00AF61A9" w:rsidRDefault="00FB56F4" w:rsidP="00AF61A9">
      <w:pPr>
        <w:rPr>
          <w:rFonts w:ascii="Times New Roman" w:eastAsia="Times New Roman" w:hAnsi="Times New Roman" w:cs="Times New Roman"/>
          <w:lang w:eastAsia="fi-FI"/>
        </w:rPr>
      </w:pPr>
      <w:r>
        <w:tab/>
      </w:r>
    </w:p>
    <w:p w14:paraId="51C1318B" w14:textId="77777777" w:rsidR="000F09A6" w:rsidRDefault="006A12E2" w:rsidP="00C375B0">
      <w:r>
        <w:rPr>
          <w:noProof/>
        </w:rPr>
        <w:drawing>
          <wp:inline distT="0" distB="0" distL="0" distR="0" wp14:anchorId="7B96891E" wp14:editId="59174C1E">
            <wp:extent cx="5969000" cy="1219200"/>
            <wp:effectExtent l="0" t="0" r="0" b="0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ogot ilman kehystä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09A6" w:rsidSect="00C375B0">
      <w:headerReference w:type="default" r:id="rId8"/>
      <w:footerReference w:type="default" r:id="rId9"/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219294" w14:textId="77777777" w:rsidR="00165502" w:rsidRDefault="00165502" w:rsidP="00FB56F4">
      <w:r>
        <w:separator/>
      </w:r>
    </w:p>
  </w:endnote>
  <w:endnote w:type="continuationSeparator" w:id="0">
    <w:p w14:paraId="70D53F5B" w14:textId="77777777" w:rsidR="00165502" w:rsidRDefault="00165502" w:rsidP="00FB56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010799" w14:textId="77777777" w:rsidR="00FB56F4" w:rsidRDefault="00FB56F4" w:rsidP="00FB56F4">
    <w:pPr>
      <w:pStyle w:val="Alatunniste"/>
      <w:tabs>
        <w:tab w:val="clear" w:pos="9638"/>
        <w:tab w:val="left" w:pos="9632"/>
      </w:tabs>
      <w:ind w:hanging="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CFFD6D" w14:textId="77777777" w:rsidR="00165502" w:rsidRDefault="00165502" w:rsidP="00FB56F4">
      <w:r>
        <w:separator/>
      </w:r>
    </w:p>
  </w:footnote>
  <w:footnote w:type="continuationSeparator" w:id="0">
    <w:p w14:paraId="57B639BC" w14:textId="77777777" w:rsidR="00165502" w:rsidRDefault="00165502" w:rsidP="00FB56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49C84B" w14:textId="77777777" w:rsidR="00FB56F4" w:rsidRDefault="00FB56F4">
    <w:pPr>
      <w:pStyle w:val="Yltunnis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53D705" wp14:editId="246CA9DE">
          <wp:simplePos x="0" y="0"/>
          <wp:positionH relativeFrom="column">
            <wp:posOffset>-720090</wp:posOffset>
          </wp:positionH>
          <wp:positionV relativeFrom="paragraph">
            <wp:posOffset>-437515</wp:posOffset>
          </wp:positionV>
          <wp:extent cx="7567200" cy="10692000"/>
          <wp:effectExtent l="0" t="0" r="2540" b="1905"/>
          <wp:wrapNone/>
          <wp:docPr id="17" name="Kuva 17" descr="Kuva, joka sisältää kohteen kartt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A4-tausta ikonit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2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C2601"/>
    <w:multiLevelType w:val="hybridMultilevel"/>
    <w:tmpl w:val="D2B89B2E"/>
    <w:lvl w:ilvl="0" w:tplc="8294CF86">
      <w:numFmt w:val="bullet"/>
      <w:lvlText w:val=""/>
      <w:lvlJc w:val="left"/>
      <w:pPr>
        <w:ind w:left="1660" w:hanging="360"/>
      </w:pPr>
      <w:rPr>
        <w:rFonts w:ascii="Symbol" w:eastAsiaTheme="minorHAnsi" w:hAnsi="Symbol" w:cs="Arial" w:hint="default"/>
      </w:rPr>
    </w:lvl>
    <w:lvl w:ilvl="1" w:tplc="040B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502"/>
    <w:rsid w:val="00130A1F"/>
    <w:rsid w:val="00165502"/>
    <w:rsid w:val="00206CF9"/>
    <w:rsid w:val="004D6D8F"/>
    <w:rsid w:val="00531B83"/>
    <w:rsid w:val="00597B56"/>
    <w:rsid w:val="006A12E2"/>
    <w:rsid w:val="00773523"/>
    <w:rsid w:val="008D7F95"/>
    <w:rsid w:val="00A33F0A"/>
    <w:rsid w:val="00AF61A9"/>
    <w:rsid w:val="00C375B0"/>
    <w:rsid w:val="00C75DDE"/>
    <w:rsid w:val="00FB56F4"/>
    <w:rsid w:val="00FD6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A4ADC86"/>
  <w14:defaultImageDpi w14:val="32767"/>
  <w15:chartTrackingRefBased/>
  <w15:docId w15:val="{9400CB62-AE2A-44BF-9FBB-C983F2913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FB56F4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FB56F4"/>
  </w:style>
  <w:style w:type="paragraph" w:styleId="Alatunniste">
    <w:name w:val="footer"/>
    <w:basedOn w:val="Normaali"/>
    <w:link w:val="AlatunnisteChar"/>
    <w:uiPriority w:val="99"/>
    <w:unhideWhenUsed/>
    <w:rsid w:val="00FB56F4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FB56F4"/>
  </w:style>
  <w:style w:type="character" w:styleId="Hyperlinkki">
    <w:name w:val="Hyperlink"/>
    <w:basedOn w:val="Kappaleenoletusfontti"/>
    <w:uiPriority w:val="99"/>
    <w:unhideWhenUsed/>
    <w:rsid w:val="00FB56F4"/>
    <w:rPr>
      <w:color w:val="0563C1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4D6D8F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9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lvonen\Downloads\Iloa%20ja%20kannustusta%20luokkaan%20hyv&#228;st&#228;%20L&#196;P&#196;ST&#196;%20logot%20ilman%20kehyst&#228;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Iloa ja kannustusta luokkaan hyvästä LÄPÄSTÄ logot ilman kehystä</Template>
  <TotalTime>0</TotalTime>
  <Pages>1</Pages>
  <Words>62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Silvonen Riitta</dc:creator>
  <cp:keywords/>
  <dc:description/>
  <cp:lastModifiedBy>Myyrä Eeva</cp:lastModifiedBy>
  <cp:revision>2</cp:revision>
  <cp:lastPrinted>2019-08-20T15:35:00Z</cp:lastPrinted>
  <dcterms:created xsi:type="dcterms:W3CDTF">2019-08-22T06:31:00Z</dcterms:created>
  <dcterms:modified xsi:type="dcterms:W3CDTF">2019-08-22T06:31:00Z</dcterms:modified>
</cp:coreProperties>
</file>